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9040570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0937C9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0000000292/14.12.2016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0937C9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30.12.2016 г.</w:t>
            </w:r>
            <w:bookmarkStart w:id="0" w:name="_GoBack"/>
            <w:bookmarkEnd w:id="0"/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0937C9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Акт № 1/29.09.2016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0937C9" w:rsidP="0008574B">
      <w:pPr>
        <w:rPr>
          <w:lang w:val="bg-BG"/>
        </w:rPr>
      </w:pPr>
      <w:r>
        <w:rPr>
          <w:lang w:val="bg-BG"/>
        </w:rPr>
        <w:t>Плащане по</w:t>
      </w:r>
      <w:r w:rsidR="00786EDA">
        <w:rPr>
          <w:lang w:val="bg-BG"/>
        </w:rPr>
        <w:t xml:space="preserve">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0937C9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62069,23</w:t>
            </w:r>
            <w:r w:rsidR="00503B1C">
              <w:rPr>
                <w:lang w:val="bg-BG"/>
              </w:rPr>
              <w:t xml:space="preserve"> лв.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E13" w:rsidRDefault="00F42E13" w:rsidP="009D7108">
      <w:pPr>
        <w:spacing w:after="0" w:line="240" w:lineRule="auto"/>
      </w:pPr>
      <w:r>
        <w:separator/>
      </w:r>
    </w:p>
  </w:endnote>
  <w:endnote w:type="continuationSeparator" w:id="0">
    <w:p w:rsidR="00F42E13" w:rsidRDefault="00F42E13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30306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E13" w:rsidRDefault="00F42E13" w:rsidP="009D7108">
      <w:pPr>
        <w:spacing w:after="0" w:line="240" w:lineRule="auto"/>
      </w:pPr>
      <w:r>
        <w:separator/>
      </w:r>
    </w:p>
  </w:footnote>
  <w:footnote w:type="continuationSeparator" w:id="0">
    <w:p w:rsidR="00F42E13" w:rsidRDefault="00F42E13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30305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0937C9"/>
    <w:rsid w:val="00121E96"/>
    <w:rsid w:val="00181642"/>
    <w:rsid w:val="001A2570"/>
    <w:rsid w:val="001B7171"/>
    <w:rsid w:val="001D6E55"/>
    <w:rsid w:val="002C6559"/>
    <w:rsid w:val="002D3922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846F3"/>
    <w:rsid w:val="00CB5951"/>
    <w:rsid w:val="00D10164"/>
    <w:rsid w:val="00D15D5D"/>
    <w:rsid w:val="00D853D9"/>
    <w:rsid w:val="00D97B9E"/>
    <w:rsid w:val="00DA2C23"/>
    <w:rsid w:val="00DC3B39"/>
    <w:rsid w:val="00DC5D5E"/>
    <w:rsid w:val="00DD3337"/>
    <w:rsid w:val="00DD69A2"/>
    <w:rsid w:val="00DF4572"/>
    <w:rsid w:val="00E0344C"/>
    <w:rsid w:val="00E1013C"/>
    <w:rsid w:val="00E25B65"/>
    <w:rsid w:val="00E6127B"/>
    <w:rsid w:val="00E73AB3"/>
    <w:rsid w:val="00EB14FE"/>
    <w:rsid w:val="00EC2452"/>
    <w:rsid w:val="00F136CD"/>
    <w:rsid w:val="00F13F9B"/>
    <w:rsid w:val="00F24D35"/>
    <w:rsid w:val="00F42E13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65F124-8F5C-425C-801F-557C49A50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1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2017-01-19T09:24:00Z</cp:lastPrinted>
  <dcterms:created xsi:type="dcterms:W3CDTF">2017-01-19T09:25:00Z</dcterms:created>
  <dcterms:modified xsi:type="dcterms:W3CDTF">2017-01-19T09:25:00Z</dcterms:modified>
</cp:coreProperties>
</file>