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9040570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503B1C" w:rsidP="00EB1A46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9600</w:t>
            </w:r>
            <w:r w:rsidR="00EB1A46">
              <w:t>115376</w:t>
            </w:r>
            <w:r w:rsidR="00EB1A46">
              <w:rPr>
                <w:lang w:val="bg-BG"/>
              </w:rPr>
              <w:t>/30.0</w:t>
            </w:r>
            <w:r w:rsidR="00EB1A46">
              <w:t>4</w:t>
            </w:r>
            <w:r>
              <w:rPr>
                <w:lang w:val="bg-BG"/>
              </w:rPr>
              <w:t>.2015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t>30</w:t>
            </w:r>
            <w:r>
              <w:rPr>
                <w:lang w:val="bg-BG"/>
              </w:rPr>
              <w:t>.0</w:t>
            </w:r>
            <w:r>
              <w:t>5</w:t>
            </w:r>
            <w:r>
              <w:rPr>
                <w:lang w:val="bg-BG"/>
              </w:rPr>
              <w:t>.201</w:t>
            </w:r>
            <w:r>
              <w:t>6</w:t>
            </w:r>
            <w:r w:rsidR="00503B1C">
              <w:rPr>
                <w:lang w:val="bg-BG"/>
              </w:rPr>
              <w:t xml:space="preserve">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април</w:t>
            </w:r>
            <w:r w:rsidR="00503B1C">
              <w:rPr>
                <w:lang w:val="bg-BG"/>
              </w:rPr>
              <w:t xml:space="preserve"> 2015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 xml:space="preserve">Плащане за месец: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EB1A46" w:rsidP="00EB1A46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3869,60</w:t>
            </w:r>
            <w:bookmarkStart w:id="0" w:name="_GoBack"/>
            <w:bookmarkEnd w:id="0"/>
            <w:r w:rsidR="00503B1C">
              <w:rPr>
                <w:lang w:val="bg-BG"/>
              </w:rPr>
              <w:t xml:space="preserve"> лв.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33D" w:rsidRDefault="0008133D" w:rsidP="009D7108">
      <w:pPr>
        <w:spacing w:after="0" w:line="240" w:lineRule="auto"/>
      </w:pPr>
      <w:r>
        <w:separator/>
      </w:r>
    </w:p>
  </w:endnote>
  <w:endnote w:type="continuationSeparator" w:id="0">
    <w:p w:rsidR="0008133D" w:rsidRDefault="0008133D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39560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33D" w:rsidRDefault="0008133D" w:rsidP="009D7108">
      <w:pPr>
        <w:spacing w:after="0" w:line="240" w:lineRule="auto"/>
      </w:pPr>
      <w:r>
        <w:separator/>
      </w:r>
    </w:p>
  </w:footnote>
  <w:footnote w:type="continuationSeparator" w:id="0">
    <w:p w:rsidR="0008133D" w:rsidRDefault="0008133D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3955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133D"/>
    <w:rsid w:val="0008574B"/>
    <w:rsid w:val="00121E96"/>
    <w:rsid w:val="00181642"/>
    <w:rsid w:val="001A2570"/>
    <w:rsid w:val="001B7171"/>
    <w:rsid w:val="001D6E55"/>
    <w:rsid w:val="002C6559"/>
    <w:rsid w:val="002D3922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C6362"/>
    <w:rsid w:val="00AD310C"/>
    <w:rsid w:val="00B73647"/>
    <w:rsid w:val="00BC585C"/>
    <w:rsid w:val="00BD2C4A"/>
    <w:rsid w:val="00C846F3"/>
    <w:rsid w:val="00CB5951"/>
    <w:rsid w:val="00D10164"/>
    <w:rsid w:val="00D15D5D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B1A46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4C64B-5D25-4670-8E4D-89A8E62A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2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2015-07-09T07:18:00Z</cp:lastPrinted>
  <dcterms:created xsi:type="dcterms:W3CDTF">2017-01-19T12:00:00Z</dcterms:created>
  <dcterms:modified xsi:type="dcterms:W3CDTF">2017-01-19T12:00:00Z</dcterms:modified>
</cp:coreProperties>
</file>