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511A33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9600</w:t>
            </w:r>
            <w:r w:rsidR="00D44849">
              <w:rPr>
                <w:lang w:val="bg-BG"/>
              </w:rPr>
              <w:t>1</w:t>
            </w:r>
            <w:r w:rsidR="00AD6BDE">
              <w:rPr>
                <w:lang w:val="bg-BG"/>
              </w:rPr>
              <w:t>2</w:t>
            </w:r>
            <w:r w:rsidR="00511A33">
              <w:rPr>
                <w:lang w:val="bg-BG"/>
              </w:rPr>
              <w:t>6675/31.10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 w:rsidR="00511A33">
              <w:rPr>
                <w:lang w:val="bg-BG"/>
              </w:rPr>
              <w:t>.11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11A33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октомври</w:t>
            </w:r>
            <w:r w:rsidR="005A4E7F">
              <w:rPr>
                <w:lang w:val="bg-BG"/>
              </w:rPr>
              <w:t xml:space="preserve"> 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11A33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4449,86</w:t>
            </w:r>
            <w:bookmarkStart w:id="0" w:name="_GoBack"/>
            <w:bookmarkEnd w:id="0"/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E01" w:rsidRDefault="00E20E01" w:rsidP="009D7108">
      <w:pPr>
        <w:spacing w:after="0" w:line="240" w:lineRule="auto"/>
      </w:pPr>
      <w:r>
        <w:separator/>
      </w:r>
    </w:p>
  </w:endnote>
  <w:endnote w:type="continuationSeparator" w:id="0">
    <w:p w:rsidR="00E20E01" w:rsidRDefault="00E20E01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2223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E01" w:rsidRDefault="00E20E01" w:rsidP="009D7108">
      <w:pPr>
        <w:spacing w:after="0" w:line="240" w:lineRule="auto"/>
      </w:pPr>
      <w:r>
        <w:separator/>
      </w:r>
    </w:p>
  </w:footnote>
  <w:footnote w:type="continuationSeparator" w:id="0">
    <w:p w:rsidR="00E20E01" w:rsidRDefault="00E20E01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222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25978"/>
    <w:rsid w:val="002C6559"/>
    <w:rsid w:val="002D3922"/>
    <w:rsid w:val="00301B61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1A33"/>
    <w:rsid w:val="00515478"/>
    <w:rsid w:val="00522138"/>
    <w:rsid w:val="005657D0"/>
    <w:rsid w:val="0059333F"/>
    <w:rsid w:val="005955D3"/>
    <w:rsid w:val="005A4E7F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242EE"/>
    <w:rsid w:val="00AC6362"/>
    <w:rsid w:val="00AD310C"/>
    <w:rsid w:val="00AD6BDE"/>
    <w:rsid w:val="00B73647"/>
    <w:rsid w:val="00BC585C"/>
    <w:rsid w:val="00BD2C4A"/>
    <w:rsid w:val="00C846F3"/>
    <w:rsid w:val="00CB5951"/>
    <w:rsid w:val="00D10164"/>
    <w:rsid w:val="00D15D5D"/>
    <w:rsid w:val="00D44849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0E01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7627F-FBD0-4FA4-9DE8-33A6C246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2017-01-19T12:44:00Z</cp:lastPrinted>
  <dcterms:created xsi:type="dcterms:W3CDTF">2017-01-19T12:44:00Z</dcterms:created>
  <dcterms:modified xsi:type="dcterms:W3CDTF">2017-01-19T12:44:00Z</dcterms:modified>
</cp:coreProperties>
</file>