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5F3A33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</w:t>
            </w:r>
            <w:r w:rsidR="00D44849">
              <w:rPr>
                <w:lang w:val="bg-BG"/>
              </w:rPr>
              <w:t>1</w:t>
            </w:r>
            <w:r w:rsidR="00AD6BDE">
              <w:rPr>
                <w:lang w:val="bg-BG"/>
              </w:rPr>
              <w:t>2</w:t>
            </w:r>
            <w:r w:rsidR="005F3A33">
              <w:rPr>
                <w:lang w:val="bg-BG"/>
              </w:rPr>
              <w:t>8607/30.11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 w:rsidR="005F3A33">
              <w:rPr>
                <w:lang w:val="bg-BG"/>
              </w:rPr>
              <w:t>.12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F3A33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ноември </w:t>
            </w:r>
            <w:r w:rsidR="005A4E7F">
              <w:rPr>
                <w:lang w:val="bg-BG"/>
              </w:rPr>
              <w:t>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F3A33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4548,08</w:t>
            </w:r>
            <w:bookmarkStart w:id="0" w:name="_GoBack"/>
            <w:bookmarkEnd w:id="0"/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858" w:rsidRDefault="00C77858" w:rsidP="009D7108">
      <w:pPr>
        <w:spacing w:after="0" w:line="240" w:lineRule="auto"/>
      </w:pPr>
      <w:r>
        <w:separator/>
      </w:r>
    </w:p>
  </w:endnote>
  <w:endnote w:type="continuationSeparator" w:id="0">
    <w:p w:rsidR="00C77858" w:rsidRDefault="00C77858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2306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858" w:rsidRDefault="00C77858" w:rsidP="009D7108">
      <w:pPr>
        <w:spacing w:after="0" w:line="240" w:lineRule="auto"/>
      </w:pPr>
      <w:r>
        <w:separator/>
      </w:r>
    </w:p>
  </w:footnote>
  <w:footnote w:type="continuationSeparator" w:id="0">
    <w:p w:rsidR="00C77858" w:rsidRDefault="00C77858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230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1A33"/>
    <w:rsid w:val="00515478"/>
    <w:rsid w:val="00522138"/>
    <w:rsid w:val="005657D0"/>
    <w:rsid w:val="0059333F"/>
    <w:rsid w:val="005955D3"/>
    <w:rsid w:val="005A4E7F"/>
    <w:rsid w:val="005B6A4E"/>
    <w:rsid w:val="005F3A33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242EE"/>
    <w:rsid w:val="00AC6362"/>
    <w:rsid w:val="00AD310C"/>
    <w:rsid w:val="00AD6BDE"/>
    <w:rsid w:val="00B73647"/>
    <w:rsid w:val="00BC585C"/>
    <w:rsid w:val="00BD2C4A"/>
    <w:rsid w:val="00C77858"/>
    <w:rsid w:val="00C846F3"/>
    <w:rsid w:val="00CB5951"/>
    <w:rsid w:val="00D10164"/>
    <w:rsid w:val="00D15D5D"/>
    <w:rsid w:val="00D44849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8FFE1-B5B8-4AB0-A242-641AE35B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2017-01-19T12:44:00Z</cp:lastPrinted>
  <dcterms:created xsi:type="dcterms:W3CDTF">2017-01-19T12:45:00Z</dcterms:created>
  <dcterms:modified xsi:type="dcterms:W3CDTF">2017-01-19T12:45:00Z</dcterms:modified>
</cp:coreProperties>
</file>